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C1D64F" w14:textId="77777777" w:rsidR="0049591F" w:rsidRDefault="0049591F" w:rsidP="00F35BCF">
      <w:pPr>
        <w:pStyle w:val="NoSpacing"/>
        <w:spacing w:line="276" w:lineRule="auto"/>
        <w:outlineLvl w:val="0"/>
        <w:rPr>
          <w:sz w:val="20"/>
        </w:rPr>
      </w:pPr>
    </w:p>
    <w:p w14:paraId="203CB398" w14:textId="3DD28CC5" w:rsidR="00F9444C" w:rsidRPr="005609D8" w:rsidRDefault="00A214DB" w:rsidP="00F35BCF">
      <w:pPr>
        <w:pStyle w:val="NoSpacing"/>
        <w:spacing w:line="276" w:lineRule="auto"/>
        <w:outlineLvl w:val="0"/>
        <w:rPr>
          <w:sz w:val="20"/>
          <w:lang w:val="es-PE"/>
        </w:rPr>
      </w:pPr>
      <w:r w:rsidRPr="005609D8">
        <w:rPr>
          <w:sz w:val="20"/>
          <w:lang w:val="es-PE"/>
        </w:rPr>
        <w:t>Andrés De los Rí</w:t>
      </w:r>
      <w:r w:rsidR="00865F37" w:rsidRPr="005609D8">
        <w:rPr>
          <w:sz w:val="20"/>
          <w:lang w:val="es-PE"/>
        </w:rPr>
        <w:t>os</w:t>
      </w:r>
    </w:p>
    <w:p w14:paraId="6AE1B9B5" w14:textId="0897DE7C" w:rsidR="00E614DD" w:rsidRPr="005609D8" w:rsidRDefault="00865F37" w:rsidP="00F35BCF">
      <w:pPr>
        <w:pStyle w:val="NoSpacing"/>
        <w:spacing w:line="276" w:lineRule="auto"/>
        <w:outlineLvl w:val="0"/>
        <w:rPr>
          <w:sz w:val="20"/>
          <w:lang w:val="es-PE"/>
        </w:rPr>
      </w:pPr>
      <w:r w:rsidRPr="005609D8">
        <w:rPr>
          <w:sz w:val="20"/>
          <w:lang w:val="es-PE"/>
        </w:rPr>
        <w:t>ANTH258</w:t>
      </w:r>
      <w:r w:rsidR="00A86C7F" w:rsidRPr="005609D8">
        <w:rPr>
          <w:sz w:val="20"/>
          <w:lang w:val="es-PE"/>
        </w:rPr>
        <w:t>/ CIS106</w:t>
      </w:r>
    </w:p>
    <w:p w14:paraId="709E5734" w14:textId="77777777" w:rsidR="00A86C7F" w:rsidRPr="00C260AC" w:rsidRDefault="00A86C7F" w:rsidP="00F35BCF">
      <w:pPr>
        <w:pStyle w:val="NoSpacing"/>
        <w:spacing w:line="276" w:lineRule="auto"/>
        <w:outlineLvl w:val="0"/>
        <w:rPr>
          <w:sz w:val="20"/>
        </w:rPr>
      </w:pPr>
      <w:r>
        <w:rPr>
          <w:sz w:val="20"/>
        </w:rPr>
        <w:t>Visualizing the Past/Peopling the Past</w:t>
      </w:r>
    </w:p>
    <w:p w14:paraId="3EEC6AE7" w14:textId="2EA60444" w:rsidR="00E614DD" w:rsidRPr="00C260AC" w:rsidRDefault="00AD6625" w:rsidP="00A31780">
      <w:pPr>
        <w:pStyle w:val="NoSpacing"/>
        <w:spacing w:line="276" w:lineRule="auto"/>
        <w:rPr>
          <w:sz w:val="20"/>
        </w:rPr>
      </w:pPr>
      <w:r>
        <w:rPr>
          <w:sz w:val="20"/>
        </w:rPr>
        <w:t>December 19</w:t>
      </w:r>
      <w:r w:rsidR="00865F37" w:rsidRPr="00C260AC">
        <w:rPr>
          <w:sz w:val="20"/>
        </w:rPr>
        <w:t>, 2016</w:t>
      </w:r>
    </w:p>
    <w:p w14:paraId="0ECDFC3C" w14:textId="77777777" w:rsidR="00A31780" w:rsidRDefault="00A31780" w:rsidP="00A31780">
      <w:pPr>
        <w:pStyle w:val="NoSpacing"/>
        <w:spacing w:line="240" w:lineRule="auto"/>
      </w:pPr>
    </w:p>
    <w:p w14:paraId="0F5234E2" w14:textId="6E36202B" w:rsidR="003F2AE7" w:rsidRDefault="00AD6625" w:rsidP="00CC0005">
      <w:pPr>
        <w:pStyle w:val="Title"/>
        <w:outlineLvl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Voicing the Past</w:t>
      </w:r>
      <w:r w:rsidR="00B55B48">
        <w:rPr>
          <w:sz w:val="28"/>
          <w:szCs w:val="28"/>
          <w:u w:val="single"/>
        </w:rPr>
        <w:t xml:space="preserve"> – </w:t>
      </w:r>
      <w:r w:rsidR="005C31E0">
        <w:rPr>
          <w:sz w:val="28"/>
          <w:szCs w:val="28"/>
          <w:u w:val="single"/>
        </w:rPr>
        <w:t>Learning Agents</w:t>
      </w:r>
      <w:r>
        <w:rPr>
          <w:sz w:val="28"/>
          <w:szCs w:val="28"/>
          <w:u w:val="single"/>
        </w:rPr>
        <w:t xml:space="preserve"> in a Virtual Landscape of Baures</w:t>
      </w:r>
      <w:r w:rsidR="00CC0005">
        <w:rPr>
          <w:sz w:val="28"/>
          <w:szCs w:val="28"/>
          <w:u w:val="single"/>
        </w:rPr>
        <w:t>.</w:t>
      </w:r>
    </w:p>
    <w:p w14:paraId="2D7D1246" w14:textId="04A48914" w:rsidR="00CC0005" w:rsidRDefault="00CC0005" w:rsidP="00CC0005">
      <w:pPr>
        <w:ind w:firstLine="0"/>
        <w:rPr>
          <w:u w:val="single"/>
        </w:rPr>
      </w:pPr>
      <w:r>
        <w:rPr>
          <w:u w:val="single"/>
        </w:rPr>
        <w:t>Figures</w:t>
      </w:r>
      <w:r w:rsidR="00A224CE">
        <w:rPr>
          <w:u w:val="single"/>
        </w:rPr>
        <w:t>:</w:t>
      </w:r>
    </w:p>
    <w:p w14:paraId="63D6DE8C" w14:textId="77777777" w:rsidR="00030437" w:rsidRDefault="00030437" w:rsidP="00030437">
      <w:pPr>
        <w:keepNext/>
        <w:ind w:firstLine="0"/>
      </w:pPr>
      <w:r w:rsidRPr="00030437">
        <w:rPr>
          <w:noProof/>
          <w:lang w:eastAsia="en-US"/>
        </w:rPr>
        <w:drawing>
          <wp:inline distT="0" distB="0" distL="0" distR="0" wp14:anchorId="1A27D1CE" wp14:editId="3B03E284">
            <wp:extent cx="5943600" cy="46761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6-12-19 at 10.47.53 AM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1"/>
                    <a:stretch/>
                  </pic:blipFill>
                  <pic:spPr bwMode="auto">
                    <a:xfrm>
                      <a:off x="0" y="0"/>
                      <a:ext cx="5943600" cy="4676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C0489" w14:textId="2089ED83" w:rsidR="00030437" w:rsidRPr="00D01BB1" w:rsidRDefault="00030437" w:rsidP="007222E0">
      <w:pPr>
        <w:pStyle w:val="FootnoteText"/>
        <w:spacing w:line="240" w:lineRule="auto"/>
        <w:ind w:firstLine="0"/>
        <w:rPr>
          <w:i/>
          <w:sz w:val="22"/>
        </w:rPr>
      </w:pPr>
      <w:r w:rsidRPr="00D01BB1">
        <w:rPr>
          <w:i/>
          <w:sz w:val="22"/>
        </w:rPr>
        <w:t xml:space="preserve">Figure </w:t>
      </w:r>
      <w:r w:rsidRPr="00D01BB1">
        <w:rPr>
          <w:i/>
          <w:sz w:val="22"/>
        </w:rPr>
        <w:fldChar w:fldCharType="begin"/>
      </w:r>
      <w:r w:rsidRPr="00D01BB1">
        <w:rPr>
          <w:i/>
          <w:sz w:val="22"/>
        </w:rPr>
        <w:instrText xml:space="preserve"> SEQ Figure \* ARABIC </w:instrText>
      </w:r>
      <w:r w:rsidRPr="00D01BB1">
        <w:rPr>
          <w:i/>
          <w:sz w:val="22"/>
        </w:rPr>
        <w:fldChar w:fldCharType="separate"/>
      </w:r>
      <w:r w:rsidR="00E64F57">
        <w:rPr>
          <w:i/>
          <w:noProof/>
          <w:sz w:val="22"/>
        </w:rPr>
        <w:t>1</w:t>
      </w:r>
      <w:r w:rsidRPr="00D01BB1">
        <w:rPr>
          <w:i/>
          <w:sz w:val="22"/>
        </w:rPr>
        <w:fldChar w:fldCharType="end"/>
      </w:r>
      <w:r w:rsidRPr="00D01BB1">
        <w:rPr>
          <w:i/>
          <w:sz w:val="22"/>
        </w:rPr>
        <w:t xml:space="preserve">. </w:t>
      </w:r>
      <w:proofErr w:type="spellStart"/>
      <w:r w:rsidRPr="00D01BB1">
        <w:rPr>
          <w:i/>
          <w:sz w:val="22"/>
        </w:rPr>
        <w:t>Watrall’s</w:t>
      </w:r>
      <w:proofErr w:type="spellEnd"/>
      <w:r w:rsidRPr="00D01BB1">
        <w:rPr>
          <w:i/>
          <w:sz w:val="22"/>
        </w:rPr>
        <w:t xml:space="preserve"> Historical Learning Agents offering advice based on their academic concentrations and historiographical biases</w:t>
      </w:r>
      <w:bookmarkStart w:id="0" w:name="_GoBack"/>
      <w:bookmarkEnd w:id="0"/>
      <w:r w:rsidRPr="00D01BB1">
        <w:rPr>
          <w:i/>
          <w:sz w:val="22"/>
        </w:rPr>
        <w:t xml:space="preserve">. </w:t>
      </w:r>
    </w:p>
    <w:p w14:paraId="17F7EC98" w14:textId="77777777" w:rsidR="00D01BB1" w:rsidRDefault="00D01BB1" w:rsidP="00CC0005">
      <w:pPr>
        <w:ind w:firstLine="0"/>
        <w:rPr>
          <w:u w:val="single"/>
        </w:rPr>
      </w:pPr>
    </w:p>
    <w:p w14:paraId="5B43434D" w14:textId="77777777" w:rsidR="00D01BB1" w:rsidRDefault="00D01BB1" w:rsidP="00CC0005">
      <w:pPr>
        <w:ind w:firstLine="0"/>
        <w:rPr>
          <w:u w:val="single"/>
        </w:rPr>
      </w:pPr>
    </w:p>
    <w:p w14:paraId="04E6ED05" w14:textId="77777777" w:rsidR="00D01BB1" w:rsidRDefault="00D01BB1" w:rsidP="00CC0005">
      <w:pPr>
        <w:ind w:firstLine="0"/>
        <w:rPr>
          <w:u w:val="single"/>
        </w:rPr>
      </w:pPr>
    </w:p>
    <w:p w14:paraId="2A1F89E5" w14:textId="77777777" w:rsidR="00D01BB1" w:rsidRDefault="00D01BB1" w:rsidP="00CC0005">
      <w:pPr>
        <w:ind w:firstLine="0"/>
        <w:rPr>
          <w:u w:val="single"/>
        </w:rPr>
      </w:pPr>
    </w:p>
    <w:p w14:paraId="0D54D643" w14:textId="401C2B79" w:rsidR="00D01BB1" w:rsidRPr="00CC0005" w:rsidRDefault="00D01BB1" w:rsidP="00CC0005">
      <w:pPr>
        <w:ind w:firstLine="0"/>
        <w:rPr>
          <w:u w:val="single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BC922F" wp14:editId="4440C4A7">
                <wp:simplePos x="0" y="0"/>
                <wp:positionH relativeFrom="column">
                  <wp:posOffset>0</wp:posOffset>
                </wp:positionH>
                <wp:positionV relativeFrom="paragraph">
                  <wp:posOffset>4911090</wp:posOffset>
                </wp:positionV>
                <wp:extent cx="5943600" cy="287655"/>
                <wp:effectExtent l="0" t="0" r="0" b="0"/>
                <wp:wrapTight wrapText="bothSides">
                  <wp:wrapPolygon edited="0">
                    <wp:start x="0" y="0"/>
                    <wp:lineTo x="0" y="20571"/>
                    <wp:lineTo x="21508" y="20571"/>
                    <wp:lineTo x="21508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876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FD2BDA" w14:textId="0D7503F9" w:rsidR="00D01BB1" w:rsidRPr="00AE2DA9" w:rsidRDefault="00D01BB1" w:rsidP="00D01BB1">
                            <w:pPr>
                              <w:pStyle w:val="Caption"/>
                              <w:rPr>
                                <w:rFonts w:ascii="Helvetica" w:hAnsi="Helvetica" w:cs="Helvetica"/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. </w:t>
                            </w:r>
                            <w:proofErr w:type="spellStart"/>
                            <w:r>
                              <w:t>Civilopedia</w:t>
                            </w:r>
                            <w:proofErr w:type="spellEnd"/>
                            <w:r>
                              <w:t xml:space="preserve"> entry from the franchise's latest entry, Civilization VI (2016).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BC922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386.7pt;width:468pt;height:22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" stroked="f">
                <v:textbox style="mso-fit-shape-to-text:t" inset="0,0,0,0">
                  <w:txbxContent>
                    <w:p w14:paraId="78FD2BDA" w14:textId="0D7503F9" w:rsidR="00D01BB1" w:rsidRPr="00AE2DA9" w:rsidRDefault="00D01BB1" w:rsidP="00D01BB1">
                      <w:pPr>
                        <w:pStyle w:val="Caption"/>
                        <w:rPr>
                          <w:rFonts w:ascii="Helvetica" w:hAnsi="Helvetica" w:cs="Helvetica"/>
                          <w:noProof/>
                        </w:rPr>
                      </w:pPr>
                      <w:r>
                        <w:t xml:space="preserve">Figure </w:t>
                      </w:r>
                      <w:r w:rsidR="00B96D0A">
                        <w:fldChar w:fldCharType="begin"/>
                      </w:r>
                      <w:r w:rsidR="00B96D0A">
                        <w:instrText xml:space="preserve"> SEQ Figure \* ARABIC </w:instrText>
                      </w:r>
                      <w:r w:rsidR="00B96D0A"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 w:rsidR="00B96D0A">
                        <w:rPr>
                          <w:noProof/>
                        </w:rPr>
                        <w:fldChar w:fldCharType="end"/>
                      </w:r>
                      <w:r>
                        <w:t xml:space="preserve">. </w:t>
                      </w:r>
                      <w:proofErr w:type="spellStart"/>
                      <w:r>
                        <w:t>Civilopedia</w:t>
                      </w:r>
                      <w:proofErr w:type="spellEnd"/>
                      <w:r>
                        <w:t xml:space="preserve"> entry from the franchise's latest entry, Civilization VI (2016).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Helvetica" w:hAnsi="Helvetica" w:cs="Helvetica"/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184D1920" wp14:editId="012838B7">
            <wp:simplePos x="0" y="0"/>
            <wp:positionH relativeFrom="column">
              <wp:posOffset>0</wp:posOffset>
            </wp:positionH>
            <wp:positionV relativeFrom="paragraph">
              <wp:posOffset>347345</wp:posOffset>
            </wp:positionV>
            <wp:extent cx="5943600" cy="4506595"/>
            <wp:effectExtent l="0" t="0" r="0" b="0"/>
            <wp:wrapTight wrapText="bothSides">
              <wp:wrapPolygon edited="0">
                <wp:start x="0" y="0"/>
                <wp:lineTo x="0" y="21427"/>
                <wp:lineTo x="21508" y="21427"/>
                <wp:lineTo x="2150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29A59" w14:textId="77777777" w:rsidR="00D01BB1" w:rsidRDefault="00D01BB1" w:rsidP="00D01BB1">
      <w:pPr>
        <w:pStyle w:val="SectionTitle"/>
        <w:keepNext/>
        <w:jc w:val="left"/>
      </w:pPr>
      <w:r w:rsidRPr="00D01BB1">
        <w:rPr>
          <w:noProof/>
          <w:lang w:eastAsia="en-US"/>
        </w:rPr>
        <w:lastRenderedPageBreak/>
        <w:drawing>
          <wp:inline distT="0" distB="0" distL="0" distR="0" wp14:anchorId="640EA6A9" wp14:editId="6BC692C9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6-11-15 at 12.56.55 A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62F9D" w14:textId="2B2E15AF" w:rsidR="00D01BB1" w:rsidRDefault="00D01BB1" w:rsidP="00D01BB1">
      <w:pPr>
        <w:pStyle w:val="Caption"/>
      </w:pPr>
      <w:r>
        <w:t xml:space="preserve">Figure </w:t>
      </w:r>
      <w:fldSimple w:instr=" SEQ Figure \* ARABIC ">
        <w:r w:rsidR="00E64F57">
          <w:rPr>
            <w:noProof/>
          </w:rPr>
          <w:t>3</w:t>
        </w:r>
      </w:fldSimple>
      <w:r>
        <w:t>. Civilization's subtle notification system presenting bite-sized pieces of information and offering the possibility to know more on certain situations, objects, or characters.</w:t>
      </w:r>
    </w:p>
    <w:p w14:paraId="45DD3CBB" w14:textId="77777777" w:rsidR="00E64F57" w:rsidRDefault="00E64F57" w:rsidP="00E64F57">
      <w:pPr>
        <w:keepNext/>
        <w:ind w:firstLine="0"/>
      </w:pPr>
      <w:r>
        <w:rPr>
          <w:noProof/>
          <w:lang w:eastAsia="en-US"/>
        </w:rPr>
        <w:drawing>
          <wp:inline distT="0" distB="0" distL="0" distR="0" wp14:anchorId="297D1D83" wp14:editId="14DEEBD5">
            <wp:extent cx="5943600" cy="34055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6-12-19 at 10.56.07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7050E" w14:textId="2B8AE5C7" w:rsidR="00D01BB1" w:rsidRPr="00D01BB1" w:rsidRDefault="00E64F57" w:rsidP="00E64F57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>. Example of two Jesuit priests from a 18th-century map of the Mojos region.</w:t>
      </w:r>
    </w:p>
    <w:p w14:paraId="3A844CD2" w14:textId="77777777" w:rsidR="006B037F" w:rsidRPr="002771A5" w:rsidRDefault="006B037F" w:rsidP="006B037F">
      <w:pPr>
        <w:pStyle w:val="SectionTitle"/>
        <w:jc w:val="left"/>
        <w:rPr>
          <w:u w:val="single"/>
        </w:rPr>
      </w:pPr>
      <w:r w:rsidRPr="002771A5">
        <w:rPr>
          <w:u w:val="single"/>
        </w:rPr>
        <w:lastRenderedPageBreak/>
        <w:t xml:space="preserve">References Cited </w:t>
      </w:r>
    </w:p>
    <w:p w14:paraId="0083E25E" w14:textId="2BA87B58" w:rsidR="006B037F" w:rsidRDefault="004262C0" w:rsidP="006B037F">
      <w:pPr>
        <w:pStyle w:val="FootnoteText"/>
        <w:spacing w:line="240" w:lineRule="auto"/>
        <w:ind w:firstLine="0"/>
      </w:pPr>
      <w:proofErr w:type="spellStart"/>
      <w:r>
        <w:t>Fireaxis</w:t>
      </w:r>
      <w:proofErr w:type="spellEnd"/>
      <w:r>
        <w:t xml:space="preserve"> Games</w:t>
      </w:r>
    </w:p>
    <w:p w14:paraId="5E8FEDF6" w14:textId="1FC4A71E" w:rsidR="006B037F" w:rsidRDefault="004262C0" w:rsidP="00A465C2">
      <w:pPr>
        <w:pStyle w:val="FootnoteText"/>
        <w:spacing w:line="240" w:lineRule="auto"/>
        <w:ind w:left="1276" w:hanging="556"/>
      </w:pPr>
      <w:r>
        <w:t xml:space="preserve">2016 </w:t>
      </w:r>
      <w:r>
        <w:rPr>
          <w:i/>
        </w:rPr>
        <w:t>Civilization VI</w:t>
      </w:r>
      <w:r w:rsidR="00AA3F3A">
        <w:t>. 2k Games</w:t>
      </w:r>
      <w:r w:rsidR="00221D96">
        <w:t>.</w:t>
      </w:r>
      <w:r w:rsidR="004F25C5">
        <w:t xml:space="preserve"> Electronic document, </w:t>
      </w:r>
      <w:r w:rsidR="00221D96">
        <w:t xml:space="preserve"> </w:t>
      </w:r>
      <w:hyperlink r:id="rId13" w:history="1">
        <w:r w:rsidR="00221D96" w:rsidRPr="00237EAE">
          <w:rPr>
            <w:rStyle w:val="Hyperlink"/>
          </w:rPr>
          <w:t>https://civilization.com</w:t>
        </w:r>
      </w:hyperlink>
      <w:r w:rsidR="004F25C5">
        <w:t>,</w:t>
      </w:r>
      <w:r w:rsidR="00221D96">
        <w:t xml:space="preserve"> accessed November 15, 2016. </w:t>
      </w:r>
    </w:p>
    <w:p w14:paraId="52A8F0F3" w14:textId="38615312" w:rsidR="006B037F" w:rsidRDefault="00A465C2" w:rsidP="006B037F">
      <w:pPr>
        <w:pStyle w:val="FootnoteText"/>
        <w:spacing w:line="240" w:lineRule="auto"/>
        <w:ind w:firstLine="0"/>
      </w:pPr>
      <w:r>
        <w:t>John Carter Brown Library</w:t>
      </w:r>
      <w:r w:rsidR="006B037F">
        <w:t>.</w:t>
      </w:r>
    </w:p>
    <w:p w14:paraId="7E8CB5EB" w14:textId="186C4638" w:rsidR="006B037F" w:rsidRDefault="00A465C2" w:rsidP="00265A5A">
      <w:pPr>
        <w:pStyle w:val="FootnoteText"/>
        <w:spacing w:line="240" w:lineRule="auto"/>
        <w:ind w:left="1276" w:hanging="556"/>
      </w:pPr>
      <w:r>
        <w:t>c. 1713</w:t>
      </w:r>
      <w:r w:rsidR="006B037F">
        <w:t xml:space="preserve"> </w:t>
      </w:r>
      <w:r w:rsidR="00A224CE">
        <w:t>“</w:t>
      </w:r>
      <w:proofErr w:type="spellStart"/>
      <w:r w:rsidRPr="00A224CE">
        <w:rPr>
          <w:iCs/>
        </w:rPr>
        <w:t>Mision</w:t>
      </w:r>
      <w:proofErr w:type="spellEnd"/>
      <w:r w:rsidRPr="00A224CE">
        <w:rPr>
          <w:iCs/>
        </w:rPr>
        <w:t xml:space="preserve"> de Mojos de la </w:t>
      </w:r>
      <w:proofErr w:type="spellStart"/>
      <w:r w:rsidRPr="00A224CE">
        <w:rPr>
          <w:iCs/>
        </w:rPr>
        <w:t>Compañia</w:t>
      </w:r>
      <w:proofErr w:type="spellEnd"/>
      <w:r w:rsidRPr="00A224CE">
        <w:rPr>
          <w:iCs/>
        </w:rPr>
        <w:t xml:space="preserve"> de HIS [Jesus] de el Peru</w:t>
      </w:r>
      <w:r w:rsidR="00A224CE">
        <w:rPr>
          <w:i/>
          <w:iCs/>
        </w:rPr>
        <w:t>”</w:t>
      </w:r>
      <w:r w:rsidR="00A224CE">
        <w:t xml:space="preserve">. </w:t>
      </w:r>
      <w:r w:rsidR="008738B2">
        <w:t>Electronic document</w:t>
      </w:r>
      <w:proofErr w:type="gramStart"/>
      <w:r w:rsidR="008738B2">
        <w:t>,</w:t>
      </w:r>
      <w:proofErr w:type="gramEnd"/>
      <w:hyperlink r:id="rId14" w:history="1">
        <w:r w:rsidR="007222E0" w:rsidRPr="00237EAE">
          <w:rPr>
            <w:rStyle w:val="Hyperlink"/>
          </w:rPr>
          <w:t>http://jcb.lunaimaging.com/luna/servlet/detail/JCBMAPS~1~1~1896~106010005:Mission-de-Mojos-de-la-Compañia-de-</w:t>
        </w:r>
      </w:hyperlink>
      <w:r w:rsidR="007222E0">
        <w:t xml:space="preserve">, accessed December 10, 2016. </w:t>
      </w:r>
      <w:r w:rsidR="006B037F">
        <w:tab/>
      </w:r>
    </w:p>
    <w:p w14:paraId="772BE683" w14:textId="77777777" w:rsidR="006B037F" w:rsidRDefault="006B037F" w:rsidP="006B037F">
      <w:pPr>
        <w:pStyle w:val="FootnoteText"/>
        <w:spacing w:line="240" w:lineRule="auto"/>
        <w:ind w:left="1276" w:hanging="1276"/>
      </w:pPr>
      <w:proofErr w:type="spellStart"/>
      <w:r>
        <w:t>Watrall</w:t>
      </w:r>
      <w:proofErr w:type="spellEnd"/>
      <w:r>
        <w:t>, Ethan</w:t>
      </w:r>
    </w:p>
    <w:p w14:paraId="1120B1CE" w14:textId="28BEB395" w:rsidR="00265A5A" w:rsidRDefault="00265A5A" w:rsidP="007222E0">
      <w:pPr>
        <w:pStyle w:val="FootnoteText"/>
        <w:spacing w:line="240" w:lineRule="auto"/>
        <w:ind w:left="1276" w:hanging="556"/>
      </w:pPr>
      <w:r>
        <w:t xml:space="preserve">2014 “Red Land/Black Land: Teaching Ancient Egyptian Archaeology through Digital Game-Based Learning”. In </w:t>
      </w:r>
      <w:r>
        <w:rPr>
          <w:i/>
        </w:rPr>
        <w:t>Advances in Archaeological Practices</w:t>
      </w:r>
      <w:r>
        <w:t xml:space="preserve"> 2 (1): 38-49.</w:t>
      </w:r>
    </w:p>
    <w:p w14:paraId="791856F9" w14:textId="7CEAC6B2" w:rsidR="00E614DD" w:rsidRPr="00862E3E" w:rsidRDefault="00E614DD" w:rsidP="00265A5A">
      <w:pPr>
        <w:pStyle w:val="FootnoteText"/>
        <w:spacing w:line="240" w:lineRule="auto"/>
        <w:ind w:firstLine="0"/>
      </w:pPr>
    </w:p>
    <w:sectPr w:rsidR="00E614DD" w:rsidRPr="00862E3E">
      <w:headerReference w:type="default" r:id="rId15"/>
      <w:head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007C63" w14:textId="77777777" w:rsidR="00574B9C" w:rsidRDefault="00574B9C">
      <w:pPr>
        <w:spacing w:line="240" w:lineRule="auto"/>
      </w:pPr>
      <w:r>
        <w:separator/>
      </w:r>
    </w:p>
  </w:endnote>
  <w:endnote w:type="continuationSeparator" w:id="0">
    <w:p w14:paraId="43E56DBC" w14:textId="77777777" w:rsidR="00574B9C" w:rsidRDefault="00574B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1F6B14" w14:textId="77777777" w:rsidR="00574B9C" w:rsidRDefault="00574B9C">
      <w:pPr>
        <w:spacing w:line="240" w:lineRule="auto"/>
      </w:pPr>
      <w:r>
        <w:separator/>
      </w:r>
    </w:p>
  </w:footnote>
  <w:footnote w:type="continuationSeparator" w:id="0">
    <w:p w14:paraId="265ED6B4" w14:textId="77777777" w:rsidR="00574B9C" w:rsidRDefault="00574B9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5529F" w14:textId="77777777" w:rsidR="00E614DD" w:rsidRDefault="004624AE">
    <w:pPr>
      <w:pStyle w:val="Header"/>
    </w:pPr>
    <w:r>
      <w:t>De los Rios</w:t>
    </w:r>
    <w:r w:rsidR="00691EC1">
      <w:t xml:space="preserve"> </w:t>
    </w:r>
    <w:r w:rsidR="00691EC1">
      <w:fldChar w:fldCharType="begin"/>
    </w:r>
    <w:r w:rsidR="00691EC1">
      <w:instrText xml:space="preserve"> PAGE   \* MERGEFORMAT </w:instrText>
    </w:r>
    <w:r w:rsidR="00691EC1">
      <w:fldChar w:fldCharType="separate"/>
    </w:r>
    <w:r w:rsidR="00455F93">
      <w:rPr>
        <w:noProof/>
      </w:rPr>
      <w:t>4</w:t>
    </w:r>
    <w:r w:rsidR="00691EC1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E4A545" w14:textId="77777777" w:rsidR="00E614DD" w:rsidRDefault="00865F37">
    <w:pPr>
      <w:pStyle w:val="Header"/>
    </w:pPr>
    <w:r>
      <w:t>De los Rios</w:t>
    </w:r>
    <w:r w:rsidR="00B13D1B">
      <w:t xml:space="preserve"> </w:t>
    </w:r>
    <w:r w:rsidR="00691EC1">
      <w:fldChar w:fldCharType="begin"/>
    </w:r>
    <w:r w:rsidR="00691EC1">
      <w:instrText xml:space="preserve"> PAGE   \* MERGEFORMAT </w:instrText>
    </w:r>
    <w:r w:rsidR="00691EC1">
      <w:fldChar w:fldCharType="separate"/>
    </w:r>
    <w:r w:rsidR="00455F93">
      <w:rPr>
        <w:noProof/>
      </w:rPr>
      <w:t>1</w:t>
    </w:r>
    <w:r w:rsidR="00691EC1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91A80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4D47FA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530367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8A8F44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6803B5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2E5F4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0012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141AF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EAE076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6D0A0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35BAA"/>
    <w:multiLevelType w:val="multilevel"/>
    <w:tmpl w:val="82986EB6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1A70722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29E3C4C"/>
    <w:multiLevelType w:val="hybridMultilevel"/>
    <w:tmpl w:val="6256DC96"/>
    <w:lvl w:ilvl="0" w:tplc="0562E4D2">
      <w:start w:val="1"/>
      <w:numFmt w:val="lowerLetter"/>
      <w:pStyle w:val="TableNote"/>
      <w:suff w:val="space"/>
      <w:lvlText w:val="%1."/>
      <w:lvlJc w:val="left"/>
      <w:pPr>
        <w:ind w:left="0" w:firstLine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DB07618"/>
    <w:multiLevelType w:val="multilevel"/>
    <w:tmpl w:val="A3C8CF7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3E4A6A5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9BD0CE8"/>
    <w:multiLevelType w:val="multilevel"/>
    <w:tmpl w:val="D050418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54C54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9BC4956"/>
    <w:multiLevelType w:val="multilevel"/>
    <w:tmpl w:val="4572ABF8"/>
    <w:styleLink w:val="MLAOutlin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5B1B5787"/>
    <w:multiLevelType w:val="multilevel"/>
    <w:tmpl w:val="4572ABF8"/>
    <w:numStyleLink w:val="MLAOutline"/>
  </w:abstractNum>
  <w:abstractNum w:abstractNumId="19" w15:restartNumberingAfterBreak="0">
    <w:nsid w:val="5F2B2DE1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6AAF03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A392C9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7"/>
  </w:num>
  <w:num w:numId="13">
    <w:abstractNumId w:val="18"/>
  </w:num>
  <w:num w:numId="14">
    <w:abstractNumId w:val="14"/>
  </w:num>
  <w:num w:numId="15">
    <w:abstractNumId w:val="20"/>
  </w:num>
  <w:num w:numId="16">
    <w:abstractNumId w:val="16"/>
  </w:num>
  <w:num w:numId="17">
    <w:abstractNumId w:val="11"/>
  </w:num>
  <w:num w:numId="18">
    <w:abstractNumId w:val="10"/>
  </w:num>
  <w:num w:numId="19">
    <w:abstractNumId w:val="15"/>
  </w:num>
  <w:num w:numId="20">
    <w:abstractNumId w:val="21"/>
  </w:num>
  <w:num w:numId="21">
    <w:abstractNumId w:val="13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7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A35"/>
    <w:rsid w:val="00002042"/>
    <w:rsid w:val="00006162"/>
    <w:rsid w:val="00006909"/>
    <w:rsid w:val="00021684"/>
    <w:rsid w:val="00023A32"/>
    <w:rsid w:val="00030437"/>
    <w:rsid w:val="00034085"/>
    <w:rsid w:val="0003649A"/>
    <w:rsid w:val="00036678"/>
    <w:rsid w:val="0003675A"/>
    <w:rsid w:val="00036BE8"/>
    <w:rsid w:val="00040CBB"/>
    <w:rsid w:val="000507A4"/>
    <w:rsid w:val="00064054"/>
    <w:rsid w:val="00072DEB"/>
    <w:rsid w:val="00073320"/>
    <w:rsid w:val="00074F91"/>
    <w:rsid w:val="0007558A"/>
    <w:rsid w:val="00090E9B"/>
    <w:rsid w:val="000924DA"/>
    <w:rsid w:val="00093D20"/>
    <w:rsid w:val="000A43A8"/>
    <w:rsid w:val="000A48C3"/>
    <w:rsid w:val="000A5C88"/>
    <w:rsid w:val="000B3214"/>
    <w:rsid w:val="000B4354"/>
    <w:rsid w:val="000B78C8"/>
    <w:rsid w:val="000C078A"/>
    <w:rsid w:val="000E6BD5"/>
    <w:rsid w:val="000E7369"/>
    <w:rsid w:val="000F0FB1"/>
    <w:rsid w:val="000F380F"/>
    <w:rsid w:val="000F51E8"/>
    <w:rsid w:val="000F58DC"/>
    <w:rsid w:val="000F60B5"/>
    <w:rsid w:val="00102B9D"/>
    <w:rsid w:val="00105F38"/>
    <w:rsid w:val="00124F3C"/>
    <w:rsid w:val="00131E81"/>
    <w:rsid w:val="00143412"/>
    <w:rsid w:val="001463B2"/>
    <w:rsid w:val="0015416A"/>
    <w:rsid w:val="00166238"/>
    <w:rsid w:val="00176FCB"/>
    <w:rsid w:val="001907E8"/>
    <w:rsid w:val="001A17EC"/>
    <w:rsid w:val="001C73D7"/>
    <w:rsid w:val="001D097C"/>
    <w:rsid w:val="001D1C4F"/>
    <w:rsid w:val="001D2471"/>
    <w:rsid w:val="001D53B1"/>
    <w:rsid w:val="001D5EC8"/>
    <w:rsid w:val="001E0133"/>
    <w:rsid w:val="001F0619"/>
    <w:rsid w:val="001F62C0"/>
    <w:rsid w:val="002002BD"/>
    <w:rsid w:val="0020195B"/>
    <w:rsid w:val="00205D68"/>
    <w:rsid w:val="00214BE8"/>
    <w:rsid w:val="0021700C"/>
    <w:rsid w:val="00221D96"/>
    <w:rsid w:val="00234F60"/>
    <w:rsid w:val="002360EF"/>
    <w:rsid w:val="00237365"/>
    <w:rsid w:val="0024406D"/>
    <w:rsid w:val="00245E02"/>
    <w:rsid w:val="00251C9E"/>
    <w:rsid w:val="00265A5A"/>
    <w:rsid w:val="00266BBB"/>
    <w:rsid w:val="002678B2"/>
    <w:rsid w:val="002771A5"/>
    <w:rsid w:val="0028014A"/>
    <w:rsid w:val="002828D5"/>
    <w:rsid w:val="00287C22"/>
    <w:rsid w:val="00292587"/>
    <w:rsid w:val="0029331E"/>
    <w:rsid w:val="002950C6"/>
    <w:rsid w:val="002966CD"/>
    <w:rsid w:val="0029717C"/>
    <w:rsid w:val="002A0048"/>
    <w:rsid w:val="002A2FAB"/>
    <w:rsid w:val="002B4E71"/>
    <w:rsid w:val="002B6BED"/>
    <w:rsid w:val="002D198C"/>
    <w:rsid w:val="002D1B4B"/>
    <w:rsid w:val="002D1B86"/>
    <w:rsid w:val="002D45E7"/>
    <w:rsid w:val="002D47E3"/>
    <w:rsid w:val="002D52AC"/>
    <w:rsid w:val="002E27B2"/>
    <w:rsid w:val="002E64CB"/>
    <w:rsid w:val="002F16B8"/>
    <w:rsid w:val="0030673D"/>
    <w:rsid w:val="0030763C"/>
    <w:rsid w:val="003144DD"/>
    <w:rsid w:val="00320C16"/>
    <w:rsid w:val="00324516"/>
    <w:rsid w:val="00334B81"/>
    <w:rsid w:val="00341ADC"/>
    <w:rsid w:val="00347834"/>
    <w:rsid w:val="00352D80"/>
    <w:rsid w:val="00353B66"/>
    <w:rsid w:val="0036111D"/>
    <w:rsid w:val="00373618"/>
    <w:rsid w:val="00382287"/>
    <w:rsid w:val="00382E07"/>
    <w:rsid w:val="00385BB4"/>
    <w:rsid w:val="00396BF9"/>
    <w:rsid w:val="003A1D29"/>
    <w:rsid w:val="003A4542"/>
    <w:rsid w:val="003B2125"/>
    <w:rsid w:val="003B50A6"/>
    <w:rsid w:val="003C0832"/>
    <w:rsid w:val="003C302A"/>
    <w:rsid w:val="003D0C85"/>
    <w:rsid w:val="003D27C5"/>
    <w:rsid w:val="003D296D"/>
    <w:rsid w:val="003E781C"/>
    <w:rsid w:val="003F2AE7"/>
    <w:rsid w:val="003F39D7"/>
    <w:rsid w:val="003F6261"/>
    <w:rsid w:val="00401C5F"/>
    <w:rsid w:val="004057B6"/>
    <w:rsid w:val="004065DB"/>
    <w:rsid w:val="00416B86"/>
    <w:rsid w:val="00421949"/>
    <w:rsid w:val="004262C0"/>
    <w:rsid w:val="00434084"/>
    <w:rsid w:val="00455AFB"/>
    <w:rsid w:val="00455B08"/>
    <w:rsid w:val="00455C15"/>
    <w:rsid w:val="00455F93"/>
    <w:rsid w:val="004573CC"/>
    <w:rsid w:val="004624AE"/>
    <w:rsid w:val="004636B3"/>
    <w:rsid w:val="0046458D"/>
    <w:rsid w:val="00464A01"/>
    <w:rsid w:val="00466500"/>
    <w:rsid w:val="00475C87"/>
    <w:rsid w:val="00482C57"/>
    <w:rsid w:val="00483859"/>
    <w:rsid w:val="0049467F"/>
    <w:rsid w:val="0049591F"/>
    <w:rsid w:val="00496F58"/>
    <w:rsid w:val="004A2675"/>
    <w:rsid w:val="004A701C"/>
    <w:rsid w:val="004B2CB7"/>
    <w:rsid w:val="004D6D43"/>
    <w:rsid w:val="004E49BD"/>
    <w:rsid w:val="004E4F70"/>
    <w:rsid w:val="004F25C5"/>
    <w:rsid w:val="004F60D4"/>
    <w:rsid w:val="004F7139"/>
    <w:rsid w:val="00500C7F"/>
    <w:rsid w:val="00504C03"/>
    <w:rsid w:val="00505C2C"/>
    <w:rsid w:val="00507224"/>
    <w:rsid w:val="00507B9B"/>
    <w:rsid w:val="00517EF3"/>
    <w:rsid w:val="005244C5"/>
    <w:rsid w:val="00532734"/>
    <w:rsid w:val="00534C10"/>
    <w:rsid w:val="00535BF0"/>
    <w:rsid w:val="00543744"/>
    <w:rsid w:val="00543D73"/>
    <w:rsid w:val="0054686E"/>
    <w:rsid w:val="005609D8"/>
    <w:rsid w:val="0056339C"/>
    <w:rsid w:val="0056584D"/>
    <w:rsid w:val="00574B9C"/>
    <w:rsid w:val="0058343C"/>
    <w:rsid w:val="005A5842"/>
    <w:rsid w:val="005A5BAB"/>
    <w:rsid w:val="005A5DBE"/>
    <w:rsid w:val="005B7C00"/>
    <w:rsid w:val="005C2A5F"/>
    <w:rsid w:val="005C2C3E"/>
    <w:rsid w:val="005C31E0"/>
    <w:rsid w:val="005C67B6"/>
    <w:rsid w:val="005D6B17"/>
    <w:rsid w:val="005E2511"/>
    <w:rsid w:val="005F035A"/>
    <w:rsid w:val="005F5667"/>
    <w:rsid w:val="005F5B7E"/>
    <w:rsid w:val="00602713"/>
    <w:rsid w:val="00603F86"/>
    <w:rsid w:val="00614DD0"/>
    <w:rsid w:val="00615B02"/>
    <w:rsid w:val="00625B00"/>
    <w:rsid w:val="00633E23"/>
    <w:rsid w:val="00634578"/>
    <w:rsid w:val="00637AC3"/>
    <w:rsid w:val="0065164B"/>
    <w:rsid w:val="00651C49"/>
    <w:rsid w:val="00652897"/>
    <w:rsid w:val="00654093"/>
    <w:rsid w:val="0065760A"/>
    <w:rsid w:val="0066010E"/>
    <w:rsid w:val="006663DF"/>
    <w:rsid w:val="00667107"/>
    <w:rsid w:val="00682C51"/>
    <w:rsid w:val="0069153D"/>
    <w:rsid w:val="00691EC1"/>
    <w:rsid w:val="006A4040"/>
    <w:rsid w:val="006B037F"/>
    <w:rsid w:val="006B6968"/>
    <w:rsid w:val="006C1DEE"/>
    <w:rsid w:val="006D3513"/>
    <w:rsid w:val="006D7977"/>
    <w:rsid w:val="00710787"/>
    <w:rsid w:val="00720A35"/>
    <w:rsid w:val="007222E0"/>
    <w:rsid w:val="00730D21"/>
    <w:rsid w:val="00734A72"/>
    <w:rsid w:val="0075593B"/>
    <w:rsid w:val="007600AA"/>
    <w:rsid w:val="00760F49"/>
    <w:rsid w:val="00765979"/>
    <w:rsid w:val="0076614C"/>
    <w:rsid w:val="00772B3A"/>
    <w:rsid w:val="007777D1"/>
    <w:rsid w:val="00783AF1"/>
    <w:rsid w:val="00784E96"/>
    <w:rsid w:val="00785216"/>
    <w:rsid w:val="00790021"/>
    <w:rsid w:val="007927BC"/>
    <w:rsid w:val="00794063"/>
    <w:rsid w:val="0079429D"/>
    <w:rsid w:val="007975C4"/>
    <w:rsid w:val="007A51D3"/>
    <w:rsid w:val="007C53FB"/>
    <w:rsid w:val="007C6AF5"/>
    <w:rsid w:val="007D4792"/>
    <w:rsid w:val="007E1081"/>
    <w:rsid w:val="007F4FEE"/>
    <w:rsid w:val="008018FD"/>
    <w:rsid w:val="00811614"/>
    <w:rsid w:val="0082361B"/>
    <w:rsid w:val="00825EB3"/>
    <w:rsid w:val="00826D5E"/>
    <w:rsid w:val="00831B48"/>
    <w:rsid w:val="00833BB9"/>
    <w:rsid w:val="00835612"/>
    <w:rsid w:val="00837D97"/>
    <w:rsid w:val="00844963"/>
    <w:rsid w:val="00850412"/>
    <w:rsid w:val="0086100B"/>
    <w:rsid w:val="00862E3E"/>
    <w:rsid w:val="00865803"/>
    <w:rsid w:val="00865F37"/>
    <w:rsid w:val="008738B2"/>
    <w:rsid w:val="008820A4"/>
    <w:rsid w:val="00886B52"/>
    <w:rsid w:val="00890723"/>
    <w:rsid w:val="00891108"/>
    <w:rsid w:val="00895CE1"/>
    <w:rsid w:val="008A371E"/>
    <w:rsid w:val="008A5352"/>
    <w:rsid w:val="008B414B"/>
    <w:rsid w:val="008B6801"/>
    <w:rsid w:val="008B7D18"/>
    <w:rsid w:val="008E30AD"/>
    <w:rsid w:val="008E3CEF"/>
    <w:rsid w:val="008E49B0"/>
    <w:rsid w:val="008E4E6D"/>
    <w:rsid w:val="008F1F97"/>
    <w:rsid w:val="008F3908"/>
    <w:rsid w:val="008F4052"/>
    <w:rsid w:val="008F7851"/>
    <w:rsid w:val="00904810"/>
    <w:rsid w:val="00920100"/>
    <w:rsid w:val="0092261D"/>
    <w:rsid w:val="00925A86"/>
    <w:rsid w:val="00925ACD"/>
    <w:rsid w:val="00925FC0"/>
    <w:rsid w:val="00932987"/>
    <w:rsid w:val="00932ADB"/>
    <w:rsid w:val="00946A38"/>
    <w:rsid w:val="00946C26"/>
    <w:rsid w:val="00950340"/>
    <w:rsid w:val="00957AD6"/>
    <w:rsid w:val="00964F94"/>
    <w:rsid w:val="00975E9F"/>
    <w:rsid w:val="00976535"/>
    <w:rsid w:val="009935A1"/>
    <w:rsid w:val="00994829"/>
    <w:rsid w:val="009A478C"/>
    <w:rsid w:val="009B2828"/>
    <w:rsid w:val="009D0C82"/>
    <w:rsid w:val="009D4EB3"/>
    <w:rsid w:val="009E18EC"/>
    <w:rsid w:val="009E2AD5"/>
    <w:rsid w:val="009E5D38"/>
    <w:rsid w:val="009F1C0B"/>
    <w:rsid w:val="009F6352"/>
    <w:rsid w:val="00A042C3"/>
    <w:rsid w:val="00A117A9"/>
    <w:rsid w:val="00A20B4B"/>
    <w:rsid w:val="00A21335"/>
    <w:rsid w:val="00A213A8"/>
    <w:rsid w:val="00A214DB"/>
    <w:rsid w:val="00A224CE"/>
    <w:rsid w:val="00A30305"/>
    <w:rsid w:val="00A31780"/>
    <w:rsid w:val="00A366B7"/>
    <w:rsid w:val="00A43D03"/>
    <w:rsid w:val="00A465C2"/>
    <w:rsid w:val="00A57B40"/>
    <w:rsid w:val="00A618B4"/>
    <w:rsid w:val="00A7185D"/>
    <w:rsid w:val="00A75C00"/>
    <w:rsid w:val="00A86C7F"/>
    <w:rsid w:val="00A8725F"/>
    <w:rsid w:val="00AA3F3A"/>
    <w:rsid w:val="00AB238F"/>
    <w:rsid w:val="00AC2046"/>
    <w:rsid w:val="00AC4C41"/>
    <w:rsid w:val="00AC591D"/>
    <w:rsid w:val="00AD0D17"/>
    <w:rsid w:val="00AD10BF"/>
    <w:rsid w:val="00AD6625"/>
    <w:rsid w:val="00AE185B"/>
    <w:rsid w:val="00AE3A7E"/>
    <w:rsid w:val="00AE60E6"/>
    <w:rsid w:val="00B0792F"/>
    <w:rsid w:val="00B07C0B"/>
    <w:rsid w:val="00B13D1B"/>
    <w:rsid w:val="00B16EBB"/>
    <w:rsid w:val="00B32606"/>
    <w:rsid w:val="00B42490"/>
    <w:rsid w:val="00B43250"/>
    <w:rsid w:val="00B454D6"/>
    <w:rsid w:val="00B478A5"/>
    <w:rsid w:val="00B51B99"/>
    <w:rsid w:val="00B55B48"/>
    <w:rsid w:val="00B56242"/>
    <w:rsid w:val="00B56B43"/>
    <w:rsid w:val="00B56DBC"/>
    <w:rsid w:val="00B571F9"/>
    <w:rsid w:val="00B72259"/>
    <w:rsid w:val="00B726BF"/>
    <w:rsid w:val="00B818DF"/>
    <w:rsid w:val="00B924C5"/>
    <w:rsid w:val="00B96D0A"/>
    <w:rsid w:val="00BB70D3"/>
    <w:rsid w:val="00BC0FF3"/>
    <w:rsid w:val="00BC1738"/>
    <w:rsid w:val="00BD125D"/>
    <w:rsid w:val="00BD42F9"/>
    <w:rsid w:val="00BD6449"/>
    <w:rsid w:val="00BD6C16"/>
    <w:rsid w:val="00BE3810"/>
    <w:rsid w:val="00C05569"/>
    <w:rsid w:val="00C12B70"/>
    <w:rsid w:val="00C1341F"/>
    <w:rsid w:val="00C219C0"/>
    <w:rsid w:val="00C260AC"/>
    <w:rsid w:val="00C27975"/>
    <w:rsid w:val="00C3548E"/>
    <w:rsid w:val="00C620D3"/>
    <w:rsid w:val="00C6213C"/>
    <w:rsid w:val="00C62E20"/>
    <w:rsid w:val="00C643A4"/>
    <w:rsid w:val="00C70DC3"/>
    <w:rsid w:val="00C73134"/>
    <w:rsid w:val="00C75541"/>
    <w:rsid w:val="00C77B79"/>
    <w:rsid w:val="00C80205"/>
    <w:rsid w:val="00C94ADB"/>
    <w:rsid w:val="00CA4C75"/>
    <w:rsid w:val="00CC0005"/>
    <w:rsid w:val="00CC03FD"/>
    <w:rsid w:val="00CD42D1"/>
    <w:rsid w:val="00CF100E"/>
    <w:rsid w:val="00CF7CAD"/>
    <w:rsid w:val="00D00789"/>
    <w:rsid w:val="00D009C9"/>
    <w:rsid w:val="00D01BB1"/>
    <w:rsid w:val="00D027CD"/>
    <w:rsid w:val="00D047A2"/>
    <w:rsid w:val="00D07FC3"/>
    <w:rsid w:val="00D1549E"/>
    <w:rsid w:val="00D156FF"/>
    <w:rsid w:val="00D16F8F"/>
    <w:rsid w:val="00D17710"/>
    <w:rsid w:val="00D27535"/>
    <w:rsid w:val="00D30592"/>
    <w:rsid w:val="00D42033"/>
    <w:rsid w:val="00D52117"/>
    <w:rsid w:val="00D56AB3"/>
    <w:rsid w:val="00D61D54"/>
    <w:rsid w:val="00D71B3A"/>
    <w:rsid w:val="00D7297A"/>
    <w:rsid w:val="00D81A00"/>
    <w:rsid w:val="00D84886"/>
    <w:rsid w:val="00D84EB3"/>
    <w:rsid w:val="00D95ADB"/>
    <w:rsid w:val="00D976D7"/>
    <w:rsid w:val="00DA642A"/>
    <w:rsid w:val="00DA7898"/>
    <w:rsid w:val="00DB0D39"/>
    <w:rsid w:val="00DB1AFB"/>
    <w:rsid w:val="00DB3DA2"/>
    <w:rsid w:val="00DB435C"/>
    <w:rsid w:val="00DB641C"/>
    <w:rsid w:val="00DC1DB4"/>
    <w:rsid w:val="00DC372C"/>
    <w:rsid w:val="00DC52FE"/>
    <w:rsid w:val="00DD458A"/>
    <w:rsid w:val="00DE04FF"/>
    <w:rsid w:val="00DE6BE1"/>
    <w:rsid w:val="00DF7731"/>
    <w:rsid w:val="00E0323F"/>
    <w:rsid w:val="00E13AD8"/>
    <w:rsid w:val="00E14005"/>
    <w:rsid w:val="00E15403"/>
    <w:rsid w:val="00E15523"/>
    <w:rsid w:val="00E216FA"/>
    <w:rsid w:val="00E2578E"/>
    <w:rsid w:val="00E27734"/>
    <w:rsid w:val="00E27F33"/>
    <w:rsid w:val="00E3251C"/>
    <w:rsid w:val="00E34A1B"/>
    <w:rsid w:val="00E40F0B"/>
    <w:rsid w:val="00E51579"/>
    <w:rsid w:val="00E571CE"/>
    <w:rsid w:val="00E614DD"/>
    <w:rsid w:val="00E64F57"/>
    <w:rsid w:val="00E765B4"/>
    <w:rsid w:val="00E76627"/>
    <w:rsid w:val="00EA0586"/>
    <w:rsid w:val="00EA6842"/>
    <w:rsid w:val="00EC6A00"/>
    <w:rsid w:val="00ED357F"/>
    <w:rsid w:val="00EE3033"/>
    <w:rsid w:val="00EF7E25"/>
    <w:rsid w:val="00F007BD"/>
    <w:rsid w:val="00F03DD7"/>
    <w:rsid w:val="00F1153C"/>
    <w:rsid w:val="00F1288B"/>
    <w:rsid w:val="00F14C5A"/>
    <w:rsid w:val="00F15181"/>
    <w:rsid w:val="00F260F3"/>
    <w:rsid w:val="00F35244"/>
    <w:rsid w:val="00F352C7"/>
    <w:rsid w:val="00F35BCF"/>
    <w:rsid w:val="00F371A6"/>
    <w:rsid w:val="00F3788C"/>
    <w:rsid w:val="00F661C6"/>
    <w:rsid w:val="00F67877"/>
    <w:rsid w:val="00F72401"/>
    <w:rsid w:val="00F77357"/>
    <w:rsid w:val="00F8200D"/>
    <w:rsid w:val="00F83443"/>
    <w:rsid w:val="00F9444C"/>
    <w:rsid w:val="00F948EC"/>
    <w:rsid w:val="00FA43A4"/>
    <w:rsid w:val="00FB585F"/>
    <w:rsid w:val="00FC020F"/>
    <w:rsid w:val="00FC1161"/>
    <w:rsid w:val="00FC227A"/>
    <w:rsid w:val="00FE0386"/>
    <w:rsid w:val="00FE5593"/>
    <w:rsid w:val="00FF0BC8"/>
    <w:rsid w:val="00FF213C"/>
    <w:rsid w:val="00FF36AA"/>
    <w:rsid w:val="00FF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5F30DC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line="480" w:lineRule="auto"/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444C"/>
    <w:pPr>
      <w:suppressAutoHyphens/>
    </w:pPr>
  </w:style>
  <w:style w:type="paragraph" w:styleId="Heading1">
    <w:name w:val="heading 1"/>
    <w:basedOn w:val="Normal"/>
    <w:next w:val="Normal"/>
    <w:link w:val="Heading1Char"/>
    <w:uiPriority w:val="9"/>
    <w:qFormat/>
    <w:rsid w:val="000B78C8"/>
    <w:pPr>
      <w:keepNext/>
      <w:keepLines/>
      <w:ind w:firstLine="0"/>
      <w:outlineLvl w:val="0"/>
    </w:pPr>
    <w:rPr>
      <w:rFonts w:asciiTheme="majorHAnsi" w:eastAsiaTheme="majorEastAsia" w:hAnsiTheme="majorHAnsi" w:cstheme="majorBidi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78C8"/>
    <w:pPr>
      <w:keepNext/>
      <w:keepLines/>
      <w:ind w:firstLine="0"/>
      <w:outlineLvl w:val="1"/>
    </w:pPr>
    <w:rPr>
      <w:rFonts w:asciiTheme="majorHAnsi" w:eastAsiaTheme="majorEastAsia" w:hAnsiTheme="majorHAnsi" w:cstheme="majorBidi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78C8"/>
    <w:pPr>
      <w:keepNext/>
      <w:keepLines/>
      <w:ind w:firstLine="0"/>
      <w:outlineLvl w:val="2"/>
    </w:pPr>
    <w:rPr>
      <w:rFonts w:asciiTheme="majorHAnsi" w:eastAsiaTheme="majorEastAsia" w:hAnsiTheme="majorHAnsi" w:cstheme="majorBidi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78C8"/>
    <w:pPr>
      <w:keepNext/>
      <w:keepLines/>
      <w:ind w:firstLine="0"/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78C8"/>
    <w:pPr>
      <w:keepNext/>
      <w:keepLines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78C8"/>
    <w:pPr>
      <w:keepNext/>
      <w:keepLines/>
      <w:ind w:firstLine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78C8"/>
    <w:pPr>
      <w:keepNext/>
      <w:keepLines/>
      <w:ind w:firstLine="0"/>
      <w:outlineLvl w:val="6"/>
    </w:pPr>
    <w:rPr>
      <w:rFonts w:asciiTheme="majorHAnsi" w:eastAsiaTheme="majorEastAsia" w:hAnsiTheme="majorHAnsi"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78C8"/>
    <w:pPr>
      <w:keepNext/>
      <w:keepLines/>
      <w:ind w:firstLine="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78C8"/>
    <w:pPr>
      <w:keepNext/>
      <w:keepLines/>
      <w:ind w:firstLine="0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spacing w:line="240" w:lineRule="auto"/>
      <w:ind w:firstLine="0"/>
      <w:jc w:val="right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sid w:val="00040CBB"/>
    <w:pPr>
      <w:spacing w:line="240" w:lineRule="auto"/>
      <w:ind w:firstLine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CB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8"/>
    <w:unhideWhenUsed/>
    <w:qFormat/>
    <w:pPr>
      <w:ind w:left="720" w:hanging="720"/>
    </w:pPr>
  </w:style>
  <w:style w:type="paragraph" w:styleId="BlockText">
    <w:name w:val="Block Text"/>
    <w:basedOn w:val="Normal"/>
    <w:uiPriority w:val="99"/>
    <w:semiHidden/>
    <w:unhideWhenUsed/>
    <w:rsid w:val="00B818DF"/>
    <w:pPr>
      <w:pBdr>
        <w:top w:val="single" w:sz="2" w:space="10" w:color="595959" w:themeColor="text1" w:themeTint="A6" w:shadow="1"/>
        <w:left w:val="single" w:sz="2" w:space="10" w:color="595959" w:themeColor="text1" w:themeTint="A6" w:shadow="1"/>
        <w:bottom w:val="single" w:sz="2" w:space="10" w:color="595959" w:themeColor="text1" w:themeTint="A6" w:shadow="1"/>
        <w:right w:val="single" w:sz="2" w:space="10" w:color="595959" w:themeColor="text1" w:themeTint="A6" w:shadow="1"/>
      </w:pBdr>
      <w:ind w:left="1152" w:right="1152" w:firstLine="0"/>
    </w:pPr>
    <w:rPr>
      <w:i/>
      <w:iCs/>
      <w:color w:val="595959" w:themeColor="text1" w:themeTint="A6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  <w:ind w:firstLine="0"/>
    </w:pPr>
  </w:style>
  <w:style w:type="character" w:customStyle="1" w:styleId="BodyTextChar">
    <w:name w:val="Body Text Char"/>
    <w:basedOn w:val="DefaultParagraphFont"/>
    <w:link w:val="BodyText"/>
    <w:uiPriority w:val="99"/>
    <w:semiHidden/>
  </w:style>
  <w:style w:type="paragraph" w:styleId="BodyText2">
    <w:name w:val="Body Text 2"/>
    <w:basedOn w:val="Normal"/>
    <w:link w:val="BodyText2Char"/>
    <w:uiPriority w:val="99"/>
    <w:semiHidden/>
    <w:unhideWhenUsed/>
    <w:pPr>
      <w:spacing w:after="120"/>
      <w:ind w:firstLine="0"/>
    </w:pPr>
  </w:style>
  <w:style w:type="character" w:customStyle="1" w:styleId="BodyText2Char">
    <w:name w:val="Body Text 2 Char"/>
    <w:basedOn w:val="DefaultParagraphFont"/>
    <w:link w:val="BodyText2"/>
    <w:uiPriority w:val="99"/>
    <w:semiHidden/>
  </w:style>
  <w:style w:type="paragraph" w:styleId="BodyText3">
    <w:name w:val="Body Text 3"/>
    <w:basedOn w:val="Normal"/>
    <w:link w:val="BodyText3Char"/>
    <w:uiPriority w:val="99"/>
    <w:semiHidden/>
    <w:unhideWhenUsed/>
    <w:rsid w:val="00040CBB"/>
    <w:pPr>
      <w:spacing w:after="120"/>
      <w:ind w:firstLine="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40CB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pPr>
      <w:spacing w:after="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spacing w:after="120"/>
      <w:ind w:left="360" w:firstLine="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pPr>
      <w:spacing w:after="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spacing w:after="120"/>
      <w:ind w:left="360" w:firstLine="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40CBB"/>
    <w:pPr>
      <w:spacing w:after="120"/>
      <w:ind w:left="360" w:firstLine="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40CBB"/>
    <w:rPr>
      <w:sz w:val="22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245E02"/>
    <w:pPr>
      <w:spacing w:after="200" w:line="240" w:lineRule="auto"/>
      <w:ind w:firstLine="0"/>
    </w:pPr>
    <w:rPr>
      <w:i/>
      <w:iCs/>
      <w:color w:val="000000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pPr>
      <w:spacing w:line="240" w:lineRule="auto"/>
      <w:ind w:left="4320" w:firstLine="0"/>
    </w:pPr>
  </w:style>
  <w:style w:type="character" w:customStyle="1" w:styleId="ClosingChar">
    <w:name w:val="Closing Char"/>
    <w:basedOn w:val="DefaultParagraphFont"/>
    <w:link w:val="Closing"/>
    <w:uiPriority w:val="99"/>
    <w:semiHidden/>
  </w:style>
  <w:style w:type="paragraph" w:styleId="CommentText">
    <w:name w:val="annotation text"/>
    <w:basedOn w:val="Normal"/>
    <w:link w:val="CommentTextChar"/>
    <w:uiPriority w:val="99"/>
    <w:semiHidden/>
    <w:unhideWhenUsed/>
    <w:rsid w:val="00040CBB"/>
    <w:pPr>
      <w:spacing w:line="240" w:lineRule="auto"/>
      <w:ind w:firstLine="0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0CB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0C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0CBB"/>
    <w:rPr>
      <w:b/>
      <w:bCs/>
      <w:sz w:val="22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pPr>
      <w:ind w:firstLine="0"/>
    </w:pPr>
  </w:style>
  <w:style w:type="character" w:customStyle="1" w:styleId="DateChar">
    <w:name w:val="Date Char"/>
    <w:basedOn w:val="DefaultParagraphFont"/>
    <w:link w:val="Date"/>
    <w:uiPriority w:val="99"/>
    <w:semiHidden/>
  </w:style>
  <w:style w:type="paragraph" w:styleId="DocumentMap">
    <w:name w:val="Document Map"/>
    <w:basedOn w:val="Normal"/>
    <w:link w:val="DocumentMapChar"/>
    <w:uiPriority w:val="99"/>
    <w:semiHidden/>
    <w:unhideWhenUsed/>
    <w:rsid w:val="00040CBB"/>
    <w:pPr>
      <w:spacing w:line="240" w:lineRule="auto"/>
      <w:ind w:firstLine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40CBB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pPr>
      <w:spacing w:line="240" w:lineRule="auto"/>
      <w:ind w:firstLine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</w:style>
  <w:style w:type="paragraph" w:styleId="EndnoteText">
    <w:name w:val="endnote text"/>
    <w:basedOn w:val="Normal"/>
    <w:link w:val="EndnoteTextChar"/>
    <w:uiPriority w:val="99"/>
    <w:semiHidden/>
    <w:unhideWhenUsed/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paragraph" w:styleId="EnvelopeAddress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line="240" w:lineRule="auto"/>
      <w:ind w:left="2880" w:firstLine="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40CBB"/>
    <w:pPr>
      <w:spacing w:line="240" w:lineRule="auto"/>
      <w:ind w:firstLine="0"/>
    </w:pPr>
    <w:rPr>
      <w:rFonts w:asciiTheme="majorHAnsi" w:eastAsiaTheme="majorEastAsia" w:hAnsiTheme="majorHAnsi" w:cstheme="majorBidi"/>
      <w:sz w:val="22"/>
      <w:szCs w:val="20"/>
    </w:rPr>
  </w:style>
  <w:style w:type="paragraph" w:customStyle="1" w:styleId="TableTitle">
    <w:name w:val="Table Title"/>
    <w:basedOn w:val="Normal"/>
    <w:next w:val="Normal"/>
    <w:uiPriority w:val="4"/>
    <w:qFormat/>
    <w:pPr>
      <w:ind w:left="360" w:hanging="360"/>
    </w:pPr>
  </w:style>
  <w:style w:type="paragraph" w:styleId="FootnoteText">
    <w:name w:val="footnote text"/>
    <w:basedOn w:val="Normal"/>
    <w:link w:val="FootnoteTextChar"/>
    <w:uiPriority w:val="99"/>
    <w:unhideWhenUsed/>
  </w:style>
  <w:style w:type="character" w:customStyle="1" w:styleId="FootnoteTextChar">
    <w:name w:val="Footnote Text Char"/>
    <w:basedOn w:val="DefaultParagraphFont"/>
    <w:link w:val="FootnoteText"/>
    <w:uiPriority w:val="99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</w:rPr>
  </w:style>
  <w:style w:type="paragraph" w:styleId="HTMLAddress">
    <w:name w:val="HTML Address"/>
    <w:basedOn w:val="Normal"/>
    <w:link w:val="HTMLAddressChar"/>
    <w:uiPriority w:val="99"/>
    <w:semiHidden/>
    <w:unhideWhenUsed/>
    <w:pPr>
      <w:spacing w:line="240" w:lineRule="auto"/>
      <w:ind w:firstLin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40CBB"/>
    <w:pPr>
      <w:spacing w:line="240" w:lineRule="auto"/>
      <w:ind w:firstLine="0"/>
    </w:pPr>
    <w:rPr>
      <w:rFonts w:ascii="Consolas" w:hAnsi="Consolas" w:cs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40CBB"/>
    <w:rPr>
      <w:rFonts w:ascii="Consolas" w:hAnsi="Consolas" w:cs="Consolas"/>
      <w:sz w:val="22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pPr>
      <w:spacing w:line="240" w:lineRule="auto"/>
      <w:ind w:left="240" w:firstLine="0"/>
    </w:pPr>
  </w:style>
  <w:style w:type="paragraph" w:styleId="Index2">
    <w:name w:val="index 2"/>
    <w:basedOn w:val="Normal"/>
    <w:next w:val="Normal"/>
    <w:autoRedefine/>
    <w:uiPriority w:val="99"/>
    <w:semiHidden/>
    <w:unhideWhenUsed/>
    <w:pPr>
      <w:spacing w:line="240" w:lineRule="auto"/>
      <w:ind w:left="480" w:firstLine="0"/>
    </w:pPr>
  </w:style>
  <w:style w:type="paragraph" w:styleId="Index3">
    <w:name w:val="index 3"/>
    <w:basedOn w:val="Normal"/>
    <w:next w:val="Normal"/>
    <w:autoRedefine/>
    <w:uiPriority w:val="99"/>
    <w:semiHidden/>
    <w:unhideWhenUsed/>
    <w:pPr>
      <w:spacing w:line="240" w:lineRule="auto"/>
      <w:ind w:left="720" w:firstLine="0"/>
    </w:pPr>
  </w:style>
  <w:style w:type="paragraph" w:styleId="Index4">
    <w:name w:val="index 4"/>
    <w:basedOn w:val="Normal"/>
    <w:next w:val="Normal"/>
    <w:autoRedefine/>
    <w:uiPriority w:val="99"/>
    <w:semiHidden/>
    <w:unhideWhenUsed/>
    <w:pPr>
      <w:spacing w:line="240" w:lineRule="auto"/>
      <w:ind w:left="960" w:firstLine="0"/>
    </w:pPr>
  </w:style>
  <w:style w:type="paragraph" w:styleId="Index5">
    <w:name w:val="index 5"/>
    <w:basedOn w:val="Normal"/>
    <w:next w:val="Normal"/>
    <w:autoRedefine/>
    <w:uiPriority w:val="99"/>
    <w:semiHidden/>
    <w:unhideWhenUsed/>
    <w:pPr>
      <w:spacing w:line="240" w:lineRule="auto"/>
      <w:ind w:left="1200" w:firstLine="0"/>
    </w:pPr>
  </w:style>
  <w:style w:type="paragraph" w:styleId="Index6">
    <w:name w:val="index 6"/>
    <w:basedOn w:val="Normal"/>
    <w:next w:val="Normal"/>
    <w:autoRedefine/>
    <w:uiPriority w:val="99"/>
    <w:semiHidden/>
    <w:unhideWhenUsed/>
    <w:pPr>
      <w:spacing w:line="240" w:lineRule="auto"/>
      <w:ind w:left="1440" w:firstLine="0"/>
    </w:pPr>
  </w:style>
  <w:style w:type="paragraph" w:styleId="Index7">
    <w:name w:val="index 7"/>
    <w:basedOn w:val="Normal"/>
    <w:next w:val="Normal"/>
    <w:autoRedefine/>
    <w:uiPriority w:val="99"/>
    <w:semiHidden/>
    <w:unhideWhenUsed/>
    <w:pPr>
      <w:spacing w:line="240" w:lineRule="auto"/>
      <w:ind w:left="1680" w:firstLine="0"/>
    </w:pPr>
  </w:style>
  <w:style w:type="paragraph" w:styleId="Index8">
    <w:name w:val="index 8"/>
    <w:basedOn w:val="Normal"/>
    <w:next w:val="Normal"/>
    <w:autoRedefine/>
    <w:uiPriority w:val="99"/>
    <w:semiHidden/>
    <w:unhideWhenUsed/>
    <w:pPr>
      <w:spacing w:line="240" w:lineRule="auto"/>
      <w:ind w:left="1920" w:firstLine="0"/>
    </w:pPr>
  </w:style>
  <w:style w:type="paragraph" w:styleId="Index9">
    <w:name w:val="index 9"/>
    <w:basedOn w:val="Normal"/>
    <w:next w:val="Normal"/>
    <w:autoRedefine/>
    <w:uiPriority w:val="99"/>
    <w:semiHidden/>
    <w:unhideWhenUsed/>
    <w:pPr>
      <w:spacing w:line="240" w:lineRule="auto"/>
      <w:ind w:left="2160" w:firstLine="0"/>
    </w:pPr>
  </w:style>
  <w:style w:type="paragraph" w:styleId="IndexHeading">
    <w:name w:val="index heading"/>
    <w:basedOn w:val="Normal"/>
    <w:next w:val="Index1"/>
    <w:uiPriority w:val="99"/>
    <w:semiHidden/>
    <w:unhideWhenUsed/>
    <w:pPr>
      <w:ind w:firstLine="0"/>
    </w:pPr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99"/>
    <w:semiHidden/>
    <w:unhideWhenUsed/>
    <w:pPr>
      <w:ind w:left="360" w:firstLine="0"/>
      <w:contextualSpacing/>
    </w:pPr>
  </w:style>
  <w:style w:type="paragraph" w:styleId="List2">
    <w:name w:val="List 2"/>
    <w:basedOn w:val="Normal"/>
    <w:uiPriority w:val="99"/>
    <w:semiHidden/>
    <w:unhideWhenUsed/>
    <w:pPr>
      <w:ind w:left="720" w:firstLine="0"/>
      <w:contextualSpacing/>
    </w:pPr>
  </w:style>
  <w:style w:type="paragraph" w:styleId="List3">
    <w:name w:val="List 3"/>
    <w:basedOn w:val="Normal"/>
    <w:uiPriority w:val="99"/>
    <w:semiHidden/>
    <w:unhideWhenUsed/>
    <w:pPr>
      <w:ind w:left="1080" w:firstLine="0"/>
      <w:contextualSpacing/>
    </w:pPr>
  </w:style>
  <w:style w:type="paragraph" w:styleId="List4">
    <w:name w:val="List 4"/>
    <w:basedOn w:val="Normal"/>
    <w:uiPriority w:val="99"/>
    <w:semiHidden/>
    <w:unhideWhenUsed/>
    <w:pPr>
      <w:ind w:left="1440" w:firstLine="0"/>
      <w:contextualSpacing/>
    </w:pPr>
  </w:style>
  <w:style w:type="paragraph" w:styleId="List5">
    <w:name w:val="List 5"/>
    <w:basedOn w:val="Normal"/>
    <w:uiPriority w:val="99"/>
    <w:semiHidden/>
    <w:unhideWhenUsed/>
    <w:pPr>
      <w:ind w:left="1800" w:firstLine="0"/>
      <w:contextualSpacing/>
    </w:pPr>
  </w:style>
  <w:style w:type="paragraph" w:styleId="ListBullet">
    <w:name w:val="List Bullet"/>
    <w:basedOn w:val="Normal"/>
    <w:uiPriority w:val="99"/>
    <w:semiHidden/>
    <w:unhideWhenUsed/>
    <w:pPr>
      <w:numPr>
        <w:numId w:val="1"/>
      </w:numPr>
      <w:ind w:firstLine="0"/>
      <w:contextualSpacing/>
    </w:pPr>
  </w:style>
  <w:style w:type="paragraph" w:styleId="ListBullet2">
    <w:name w:val="List Bullet 2"/>
    <w:basedOn w:val="Normal"/>
    <w:uiPriority w:val="99"/>
    <w:semiHidden/>
    <w:unhideWhenUsed/>
    <w:pPr>
      <w:numPr>
        <w:numId w:val="2"/>
      </w:numPr>
      <w:ind w:firstLine="0"/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3"/>
      </w:numPr>
      <w:ind w:firstLine="0"/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4"/>
      </w:numPr>
      <w:ind w:firstLine="0"/>
      <w:contextualSpacing/>
    </w:pPr>
  </w:style>
  <w:style w:type="paragraph" w:styleId="ListBullet5">
    <w:name w:val="List Bullet 5"/>
    <w:basedOn w:val="Normal"/>
    <w:uiPriority w:val="99"/>
    <w:semiHidden/>
    <w:unhideWhenUsed/>
    <w:pPr>
      <w:numPr>
        <w:numId w:val="5"/>
      </w:numPr>
      <w:ind w:firstLine="0"/>
      <w:contextualSpacing/>
    </w:pPr>
  </w:style>
  <w:style w:type="paragraph" w:styleId="ListContinue">
    <w:name w:val="List Continue"/>
    <w:basedOn w:val="Normal"/>
    <w:uiPriority w:val="99"/>
    <w:semiHidden/>
    <w:unhideWhenUsed/>
    <w:pPr>
      <w:spacing w:after="120"/>
      <w:ind w:left="360" w:firstLine="0"/>
      <w:contextualSpacing/>
    </w:pPr>
  </w:style>
  <w:style w:type="paragraph" w:styleId="ListContinue2">
    <w:name w:val="List Continue 2"/>
    <w:basedOn w:val="Normal"/>
    <w:uiPriority w:val="99"/>
    <w:semiHidden/>
    <w:unhideWhenUsed/>
    <w:pPr>
      <w:spacing w:after="120"/>
      <w:ind w:left="720" w:firstLine="0"/>
      <w:contextualSpacing/>
    </w:pPr>
  </w:style>
  <w:style w:type="paragraph" w:styleId="ListContinue3">
    <w:name w:val="List Continue 3"/>
    <w:basedOn w:val="Normal"/>
    <w:uiPriority w:val="99"/>
    <w:semiHidden/>
    <w:unhideWhenUsed/>
    <w:pPr>
      <w:spacing w:after="120"/>
      <w:ind w:left="1080" w:firstLine="0"/>
      <w:contextualSpacing/>
    </w:pPr>
  </w:style>
  <w:style w:type="paragraph" w:styleId="ListContinue4">
    <w:name w:val="List Continue 4"/>
    <w:basedOn w:val="Normal"/>
    <w:uiPriority w:val="99"/>
    <w:semiHidden/>
    <w:unhideWhenUsed/>
    <w:pPr>
      <w:spacing w:after="120"/>
      <w:ind w:left="1440" w:firstLine="0"/>
      <w:contextualSpacing/>
    </w:pPr>
  </w:style>
  <w:style w:type="paragraph" w:styleId="ListContinue5">
    <w:name w:val="List Continue 5"/>
    <w:basedOn w:val="Normal"/>
    <w:uiPriority w:val="99"/>
    <w:semiHidden/>
    <w:unhideWhenUsed/>
    <w:pPr>
      <w:spacing w:after="120"/>
      <w:ind w:left="1800" w:firstLine="0"/>
      <w:contextualSpacing/>
    </w:pPr>
  </w:style>
  <w:style w:type="paragraph" w:styleId="ListNumber">
    <w:name w:val="List Number"/>
    <w:basedOn w:val="Normal"/>
    <w:uiPriority w:val="99"/>
    <w:semiHidden/>
    <w:unhideWhenUsed/>
    <w:pPr>
      <w:numPr>
        <w:numId w:val="6"/>
      </w:numPr>
      <w:ind w:firstLine="0"/>
      <w:contextualSpacing/>
    </w:pPr>
  </w:style>
  <w:style w:type="paragraph" w:styleId="ListNumber2">
    <w:name w:val="List Number 2"/>
    <w:basedOn w:val="Normal"/>
    <w:uiPriority w:val="99"/>
    <w:semiHidden/>
    <w:unhideWhenUsed/>
    <w:pPr>
      <w:numPr>
        <w:numId w:val="7"/>
      </w:numPr>
      <w:ind w:firstLine="0"/>
      <w:contextualSpacing/>
    </w:pPr>
  </w:style>
  <w:style w:type="paragraph" w:styleId="ListNumber3">
    <w:name w:val="List Number 3"/>
    <w:basedOn w:val="Normal"/>
    <w:uiPriority w:val="99"/>
    <w:semiHidden/>
    <w:unhideWhenUsed/>
    <w:pPr>
      <w:numPr>
        <w:numId w:val="8"/>
      </w:numPr>
      <w:ind w:firstLine="0"/>
      <w:contextualSpacing/>
    </w:pPr>
  </w:style>
  <w:style w:type="paragraph" w:styleId="ListNumber4">
    <w:name w:val="List Number 4"/>
    <w:basedOn w:val="Normal"/>
    <w:uiPriority w:val="99"/>
    <w:semiHidden/>
    <w:unhideWhenUsed/>
    <w:pPr>
      <w:numPr>
        <w:numId w:val="9"/>
      </w:numPr>
      <w:ind w:firstLine="0"/>
      <w:contextualSpacing/>
    </w:pPr>
  </w:style>
  <w:style w:type="paragraph" w:styleId="ListNumber5">
    <w:name w:val="List Number 5"/>
    <w:basedOn w:val="Normal"/>
    <w:uiPriority w:val="99"/>
    <w:semiHidden/>
    <w:unhideWhenUsed/>
    <w:pPr>
      <w:numPr>
        <w:numId w:val="10"/>
      </w:numPr>
      <w:ind w:firstLine="0"/>
      <w:contextualSpacing/>
    </w:pPr>
  </w:style>
  <w:style w:type="paragraph" w:styleId="MacroText">
    <w:name w:val="macro"/>
    <w:link w:val="MacroTextChar"/>
    <w:uiPriority w:val="99"/>
    <w:semiHidden/>
    <w:unhideWhenUsed/>
    <w:rsid w:val="00040CB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0"/>
    </w:pPr>
    <w:rPr>
      <w:rFonts w:ascii="Consolas" w:hAnsi="Consolas" w:cs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40CBB"/>
    <w:rPr>
      <w:rFonts w:ascii="Consolas" w:hAnsi="Consolas" w:cs="Consolas"/>
      <w:sz w:val="22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firstLine="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aliases w:val="No Indent"/>
    <w:uiPriority w:val="1"/>
    <w:qFormat/>
    <w:pPr>
      <w:ind w:firstLine="0"/>
    </w:pPr>
  </w:style>
  <w:style w:type="paragraph" w:styleId="NormalWeb">
    <w:name w:val="Normal (Web)"/>
    <w:basedOn w:val="Normal"/>
    <w:uiPriority w:val="99"/>
    <w:semiHidden/>
    <w:unhideWhenUsed/>
    <w:pPr>
      <w:ind w:firstLine="0"/>
    </w:pPr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pPr>
      <w:ind w:left="720" w:firstLine="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pPr>
      <w:spacing w:line="240" w:lineRule="auto"/>
      <w:ind w:firstLine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</w:style>
  <w:style w:type="paragraph" w:styleId="PlainText">
    <w:name w:val="Plain Text"/>
    <w:basedOn w:val="Normal"/>
    <w:link w:val="PlainTextChar"/>
    <w:uiPriority w:val="99"/>
    <w:semiHidden/>
    <w:unhideWhenUsed/>
    <w:rsid w:val="00040CBB"/>
    <w:pPr>
      <w:spacing w:line="240" w:lineRule="auto"/>
      <w:ind w:firstLine="0"/>
    </w:pPr>
    <w:rPr>
      <w:rFonts w:ascii="Consolas" w:hAnsi="Consolas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40CBB"/>
    <w:rPr>
      <w:rFonts w:ascii="Consolas" w:hAnsi="Consolas" w:cs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3"/>
    <w:qFormat/>
    <w:pPr>
      <w:ind w:left="1440" w:firstLine="0"/>
    </w:pPr>
  </w:style>
  <w:style w:type="character" w:customStyle="1" w:styleId="QuoteChar">
    <w:name w:val="Quote Char"/>
    <w:basedOn w:val="DefaultParagraphFont"/>
    <w:link w:val="Quote"/>
    <w:uiPriority w:val="3"/>
    <w:rsid w:val="004A2675"/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pPr>
      <w:ind w:firstLine="0"/>
    </w:pPr>
  </w:style>
  <w:style w:type="character" w:customStyle="1" w:styleId="SalutationChar">
    <w:name w:val="Salutation Char"/>
    <w:basedOn w:val="DefaultParagraphFont"/>
    <w:link w:val="Salutation"/>
    <w:uiPriority w:val="99"/>
    <w:semiHidden/>
  </w:style>
  <w:style w:type="paragraph" w:styleId="Signature">
    <w:name w:val="Signature"/>
    <w:basedOn w:val="Normal"/>
    <w:link w:val="SignatureChar"/>
    <w:uiPriority w:val="99"/>
    <w:semiHidden/>
    <w:unhideWhenUsed/>
    <w:pPr>
      <w:spacing w:line="240" w:lineRule="auto"/>
      <w:ind w:left="4320" w:firstLine="0"/>
    </w:pPr>
  </w:style>
  <w:style w:type="character" w:customStyle="1" w:styleId="SignatureChar">
    <w:name w:val="Signature Char"/>
    <w:basedOn w:val="DefaultParagraphFont"/>
    <w:link w:val="Signature"/>
    <w:uiPriority w:val="99"/>
    <w:semiHidden/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40" w:firstLine="0"/>
    </w:pPr>
  </w:style>
  <w:style w:type="paragraph" w:styleId="TableofFigures">
    <w:name w:val="table of figures"/>
    <w:basedOn w:val="Normal"/>
    <w:next w:val="Normal"/>
    <w:uiPriority w:val="99"/>
    <w:semiHidden/>
    <w:unhideWhenUsed/>
    <w:pPr>
      <w:ind w:firstLine="0"/>
    </w:pPr>
  </w:style>
  <w:style w:type="paragraph" w:styleId="Title">
    <w:name w:val="Title"/>
    <w:basedOn w:val="Normal"/>
    <w:next w:val="Normal"/>
    <w:link w:val="TitleChar"/>
    <w:uiPriority w:val="1"/>
    <w:qFormat/>
    <w:rsid w:val="001463B2"/>
    <w:pPr>
      <w:ind w:firstLine="0"/>
      <w:jc w:val="center"/>
    </w:pPr>
    <w:rPr>
      <w:rFonts w:asciiTheme="majorHAnsi" w:eastAsiaTheme="majorEastAsia" w:hAnsiTheme="majorHAnsi" w:cstheme="majorBidi"/>
      <w:kern w:val="28"/>
    </w:rPr>
  </w:style>
  <w:style w:type="character" w:customStyle="1" w:styleId="TitleChar">
    <w:name w:val="Title Char"/>
    <w:basedOn w:val="DefaultParagraphFont"/>
    <w:link w:val="Title"/>
    <w:uiPriority w:val="1"/>
    <w:rsid w:val="001463B2"/>
    <w:rPr>
      <w:rFonts w:asciiTheme="majorHAnsi" w:eastAsiaTheme="majorEastAsia" w:hAnsiTheme="majorHAnsi" w:cstheme="majorBidi"/>
      <w:kern w:val="28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  <w:ind w:firstLine="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pPr>
      <w:spacing w:after="100"/>
      <w:ind w:firstLine="0"/>
    </w:pPr>
  </w:style>
  <w:style w:type="paragraph" w:styleId="TOC2">
    <w:name w:val="toc 2"/>
    <w:basedOn w:val="Normal"/>
    <w:next w:val="Normal"/>
    <w:autoRedefine/>
    <w:uiPriority w:val="39"/>
    <w:semiHidden/>
    <w:unhideWhenUsed/>
    <w:pPr>
      <w:spacing w:after="100"/>
      <w:ind w:left="240" w:firstLine="0"/>
    </w:pPr>
  </w:style>
  <w:style w:type="paragraph" w:styleId="TOC3">
    <w:name w:val="toc 3"/>
    <w:basedOn w:val="Normal"/>
    <w:next w:val="Normal"/>
    <w:autoRedefine/>
    <w:uiPriority w:val="39"/>
    <w:semiHidden/>
    <w:unhideWhenUsed/>
    <w:pPr>
      <w:spacing w:after="100"/>
      <w:ind w:left="480" w:firstLine="0"/>
    </w:pPr>
  </w:style>
  <w:style w:type="paragraph" w:styleId="TOC4">
    <w:name w:val="toc 4"/>
    <w:basedOn w:val="Normal"/>
    <w:next w:val="Normal"/>
    <w:autoRedefine/>
    <w:uiPriority w:val="39"/>
    <w:semiHidden/>
    <w:unhideWhenUsed/>
    <w:pPr>
      <w:spacing w:after="100"/>
      <w:ind w:left="720" w:firstLine="0"/>
    </w:pPr>
  </w:style>
  <w:style w:type="paragraph" w:styleId="TOC5">
    <w:name w:val="toc 5"/>
    <w:basedOn w:val="Normal"/>
    <w:next w:val="Normal"/>
    <w:autoRedefine/>
    <w:uiPriority w:val="39"/>
    <w:semiHidden/>
    <w:unhideWhenUsed/>
    <w:pPr>
      <w:spacing w:after="100"/>
      <w:ind w:left="960" w:firstLine="0"/>
    </w:p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200" w:firstLine="0"/>
    </w:pPr>
  </w:style>
  <w:style w:type="paragraph" w:styleId="TOC7">
    <w:name w:val="toc 7"/>
    <w:basedOn w:val="Normal"/>
    <w:next w:val="Normal"/>
    <w:autoRedefine/>
    <w:uiPriority w:val="39"/>
    <w:semiHidden/>
    <w:unhideWhenUsed/>
    <w:pPr>
      <w:spacing w:after="100"/>
      <w:ind w:left="1440" w:firstLine="0"/>
    </w:pPr>
  </w:style>
  <w:style w:type="paragraph" w:styleId="TOC8">
    <w:name w:val="toc 8"/>
    <w:basedOn w:val="Normal"/>
    <w:next w:val="Normal"/>
    <w:autoRedefine/>
    <w:uiPriority w:val="39"/>
    <w:semiHidden/>
    <w:unhideWhenUsed/>
    <w:pPr>
      <w:spacing w:after="100"/>
      <w:ind w:left="1680" w:firstLine="0"/>
    </w:pPr>
  </w:style>
  <w:style w:type="paragraph" w:styleId="TOC9">
    <w:name w:val="toc 9"/>
    <w:basedOn w:val="Normal"/>
    <w:next w:val="Normal"/>
    <w:autoRedefine/>
    <w:uiPriority w:val="39"/>
    <w:semiHidden/>
    <w:unhideWhenUsed/>
    <w:pPr>
      <w:spacing w:after="100"/>
      <w:ind w:left="1920" w:firstLine="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B818DF"/>
    <w:rPr>
      <w:color w:val="595959" w:themeColor="text1" w:themeTint="A6"/>
    </w:rPr>
  </w:style>
  <w:style w:type="character" w:styleId="Emphasis">
    <w:name w:val="Emphasis"/>
    <w:basedOn w:val="DefaultParagraphFont"/>
    <w:uiPriority w:val="8"/>
    <w:qFormat/>
    <w:rPr>
      <w:i/>
      <w:iCs/>
    </w:rPr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LAresearchpapertable">
    <w:name w:val="MLA research paper table"/>
    <w:basedOn w:val="TableNormal"/>
    <w:uiPriority w:val="99"/>
    <w:pPr>
      <w:spacing w:before="240"/>
      <w:ind w:left="72" w:right="72" w:firstLine="0"/>
    </w:pPr>
    <w:tblPr>
      <w:tblBorders>
        <w:top w:val="single" w:sz="4" w:space="0" w:color="auto"/>
        <w:bottom w:val="single" w:sz="4" w:space="0" w:color="auto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240" w:beforeAutospacing="0" w:afterLines="0" w:after="0" w:afterAutospacing="0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vAlign w:val="center"/>
      </w:tcPr>
    </w:tblStylePr>
  </w:style>
  <w:style w:type="paragraph" w:customStyle="1" w:styleId="TableSource">
    <w:name w:val="Table Source"/>
    <w:basedOn w:val="TableTitle"/>
    <w:next w:val="Normal"/>
    <w:uiPriority w:val="5"/>
    <w:qFormat/>
    <w:pPr>
      <w:spacing w:before="240"/>
    </w:pPr>
  </w:style>
  <w:style w:type="paragraph" w:customStyle="1" w:styleId="TableNote">
    <w:name w:val="Table Note"/>
    <w:basedOn w:val="Normal"/>
    <w:uiPriority w:val="6"/>
    <w:qFormat/>
    <w:pPr>
      <w:numPr>
        <w:numId w:val="11"/>
      </w:numPr>
    </w:pPr>
  </w:style>
  <w:style w:type="paragraph" w:customStyle="1" w:styleId="SectionTitle">
    <w:name w:val="Section Title"/>
    <w:basedOn w:val="Normal"/>
    <w:next w:val="Normal"/>
    <w:uiPriority w:val="7"/>
    <w:qFormat/>
    <w:pPr>
      <w:pageBreakBefore/>
      <w:ind w:firstLine="0"/>
      <w:jc w:val="center"/>
      <w:outlineLvl w:val="0"/>
    </w:pPr>
  </w:style>
  <w:style w:type="numbering" w:customStyle="1" w:styleId="MLAOutline">
    <w:name w:val="MLA Outline"/>
    <w:uiPriority w:val="99"/>
    <w:pPr>
      <w:numPr>
        <w:numId w:val="12"/>
      </w:numPr>
    </w:pPr>
  </w:style>
  <w:style w:type="paragraph" w:styleId="Footer">
    <w:name w:val="footer"/>
    <w:basedOn w:val="Normal"/>
    <w:link w:val="FooterChar"/>
    <w:uiPriority w:val="99"/>
    <w:unhideWhenUsed/>
    <w:rsid w:val="001463B2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63B2"/>
  </w:style>
  <w:style w:type="character" w:styleId="IntenseEmphasis">
    <w:name w:val="Intense Emphasis"/>
    <w:basedOn w:val="DefaultParagraphFont"/>
    <w:uiPriority w:val="21"/>
    <w:semiHidden/>
    <w:unhideWhenUsed/>
    <w:qFormat/>
    <w:rsid w:val="004F7139"/>
    <w:rPr>
      <w:i/>
      <w:iCs/>
      <w:color w:val="595959" w:themeColor="text1" w:themeTint="A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F7139"/>
    <w:pPr>
      <w:pBdr>
        <w:top w:val="single" w:sz="4" w:space="10" w:color="595959" w:themeColor="text1" w:themeTint="A6"/>
        <w:bottom w:val="single" w:sz="4" w:space="10" w:color="595959" w:themeColor="text1" w:themeTint="A6"/>
      </w:pBdr>
      <w:spacing w:before="360" w:after="360"/>
      <w:ind w:left="864" w:right="864"/>
      <w:jc w:val="center"/>
    </w:pPr>
    <w:rPr>
      <w:i/>
      <w:iCs/>
      <w:color w:val="595959" w:themeColor="text1" w:themeTint="A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F7139"/>
    <w:rPr>
      <w:i/>
      <w:iC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F7139"/>
    <w:rPr>
      <w:b/>
      <w:bCs/>
      <w:smallCaps/>
      <w:color w:val="595959" w:themeColor="text1" w:themeTint="A6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B818DF"/>
    <w:rPr>
      <w:color w:val="595959" w:themeColor="text1" w:themeTint="A6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C53FB"/>
    <w:rPr>
      <w:sz w:val="22"/>
      <w:szCs w:val="16"/>
    </w:rPr>
  </w:style>
  <w:style w:type="character" w:styleId="HTMLCode">
    <w:name w:val="HTML Code"/>
    <w:basedOn w:val="DefaultParagraphFont"/>
    <w:uiPriority w:val="99"/>
    <w:semiHidden/>
    <w:unhideWhenUsed/>
    <w:rsid w:val="00040CB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040CB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040CBB"/>
    <w:rPr>
      <w:rFonts w:ascii="Consolas" w:hAnsi="Consolas"/>
      <w:sz w:val="22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93D20"/>
    <w:rPr>
      <w:vertAlign w:val="superscript"/>
    </w:rPr>
  </w:style>
  <w:style w:type="character" w:customStyle="1" w:styleId="apple-converted-space">
    <w:name w:val="apple-converted-space"/>
    <w:basedOn w:val="DefaultParagraphFont"/>
    <w:rsid w:val="00730D21"/>
  </w:style>
  <w:style w:type="paragraph" w:styleId="Revision">
    <w:name w:val="Revision"/>
    <w:hidden/>
    <w:uiPriority w:val="99"/>
    <w:semiHidden/>
    <w:rsid w:val="00F35BCF"/>
    <w:pPr>
      <w:spacing w:line="240" w:lineRule="auto"/>
      <w:ind w:firstLine="0"/>
    </w:pPr>
  </w:style>
  <w:style w:type="character" w:styleId="Hyperlink">
    <w:name w:val="Hyperlink"/>
    <w:basedOn w:val="DefaultParagraphFont"/>
    <w:uiPriority w:val="99"/>
    <w:unhideWhenUsed/>
    <w:rsid w:val="00A213A8"/>
    <w:rPr>
      <w:color w:val="5F5F5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ivilization.com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jcb.lunaimaging.com/luna/servlet/detail/JCBMAPS~1~1~1896~106010005:Mission-de-Mojos-de-la-Compa&#241;ia-de-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s%20De%20los%20Rios\AppData\Roaming\Microsoft\Templates\MLA%20style%20paper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Times New Roman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75809A2-4A6C-4A69-A631-E42B87DAA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MLA style paper</Template>
  <TotalTime>2</TotalTime>
  <Pages>4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Pennsylvania</Company>
  <LinksUpToDate>false</LinksUpToDate>
  <CharactersWithSpaces>1399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 De los Rios</dc:creator>
  <cp:lastModifiedBy>cerickso</cp:lastModifiedBy>
  <cp:revision>3</cp:revision>
  <dcterms:created xsi:type="dcterms:W3CDTF">2016-12-24T21:45:00Z</dcterms:created>
  <dcterms:modified xsi:type="dcterms:W3CDTF">2016-12-24T23:59:00Z</dcterms:modified>
  <cp:version/>
</cp:coreProperties>
</file>